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Times New Roman" w:hAnsi="Times New Roman" w:cs="Times New Roman"/>
                <w:sz w:val="24"/>
                <w:szCs w:val="24"/>
                <w:lang w:eastAsia="zh-CN"/>
              </w:rPr>
              <w:t>四川盆地天府气田梓潼区块沙一段气藏开发先导试验方案</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省市县（区、市）乡（镇、街道）村（居委会）村民组（小区）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ind w:left="416" w:leftChars="130"/>
              <w:rPr>
                <w:rFonts w:ascii="宋体" w:hAnsi="宋体" w:eastAsia="宋体"/>
                <w:b/>
                <w:bCs/>
                <w:sz w:val="21"/>
                <w:szCs w:val="21"/>
              </w:rPr>
            </w:pPr>
            <w:r>
              <w:rPr>
                <w:rFonts w:ascii="宋体" w:hAnsi="宋体" w:eastAsia="宋体"/>
                <w:sz w:val="21"/>
                <w:szCs w:val="21"/>
              </w:rPr>
              <w:t>省市县（区、市）乡（镇、街道）路号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diOTA0YmNlMzQ5YWVmMGZiNGEyZWM1MjI0M2E2ZGQifQ=="/>
  </w:docVars>
  <w:rsids>
    <w:rsidRoot w:val="44EB321A"/>
    <w:rsid w:val="001C71E0"/>
    <w:rsid w:val="00A520AD"/>
    <w:rsid w:val="00D46553"/>
    <w:rsid w:val="03C654ED"/>
    <w:rsid w:val="064A2821"/>
    <w:rsid w:val="07C809E3"/>
    <w:rsid w:val="130659E6"/>
    <w:rsid w:val="15161880"/>
    <w:rsid w:val="1D3A723A"/>
    <w:rsid w:val="1FAB127A"/>
    <w:rsid w:val="24C87EE2"/>
    <w:rsid w:val="2F043205"/>
    <w:rsid w:val="33745493"/>
    <w:rsid w:val="3440226B"/>
    <w:rsid w:val="37C727A9"/>
    <w:rsid w:val="40007044"/>
    <w:rsid w:val="44EB321A"/>
    <w:rsid w:val="4B272137"/>
    <w:rsid w:val="5FA835B6"/>
    <w:rsid w:val="63FD6A7F"/>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Micorosoft</Company>
  <Pages>2</Pages>
  <Words>407</Words>
  <Characters>408</Characters>
  <Lines>3</Lines>
  <Paragraphs>1</Paragraphs>
  <TotalTime>0</TotalTime>
  <ScaleCrop>false</ScaleCrop>
  <LinksUpToDate>false</LinksUpToDate>
  <CharactersWithSpaces>425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为你表演</cp:lastModifiedBy>
  <dcterms:modified xsi:type="dcterms:W3CDTF">2023-07-03T05:53:24Z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57E6A6998E18468D8C5A7FDE1AD9833A</vt:lpwstr>
  </property>
</Properties>
</file>